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50"/>
        <w:gridCol w:w="720"/>
        <w:gridCol w:w="6470"/>
      </w:tblGrid>
      <w:tr w:rsidR="001B2ABD" w14:paraId="09A6813C" w14:textId="77777777" w:rsidTr="00B625E2">
        <w:trPr>
          <w:trHeight w:val="4410"/>
        </w:trPr>
        <w:tc>
          <w:tcPr>
            <w:tcW w:w="3650" w:type="dxa"/>
            <w:vAlign w:val="bottom"/>
          </w:tcPr>
          <w:p w14:paraId="36D135B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B9013F" wp14:editId="699AC4B6">
                      <wp:extent cx="2122805" cy="2122805"/>
                      <wp:effectExtent l="19050" t="19050" r="29845" b="2984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6614" t="-61024" r="-44376" b="-37301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FEBA5F" id="Ov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3058977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6283013" w14:textId="77777777" w:rsidR="00C63979" w:rsidRDefault="003418E3" w:rsidP="00C011F4">
            <w:pPr>
              <w:pStyle w:val="Title"/>
              <w:rPr>
                <w:sz w:val="56"/>
                <w:szCs w:val="56"/>
              </w:rPr>
            </w:pPr>
            <w:r w:rsidRPr="003418E3">
              <w:rPr>
                <w:sz w:val="56"/>
                <w:szCs w:val="56"/>
              </w:rPr>
              <w:t>Muhammad Mizan Bin Hassan</w:t>
            </w:r>
          </w:p>
          <w:p w14:paraId="3C28F0B1" w14:textId="60FBCF79" w:rsidR="00C011F4" w:rsidRPr="00C011F4" w:rsidRDefault="003F6E0E" w:rsidP="00C011F4">
            <w:r>
              <w:softHyphen/>
            </w:r>
            <w:r>
              <w:softHyphen/>
            </w:r>
            <w:r>
              <w:softHyphen/>
            </w:r>
          </w:p>
        </w:tc>
      </w:tr>
      <w:tr w:rsidR="001B2ABD" w14:paraId="79BF4834" w14:textId="77777777" w:rsidTr="00B625E2">
        <w:tc>
          <w:tcPr>
            <w:tcW w:w="3650" w:type="dxa"/>
          </w:tcPr>
          <w:sdt>
            <w:sdtPr>
              <w:id w:val="-1711873194"/>
              <w:placeholder>
                <w:docPart w:val="044C3733B967406489205A02DA240C82"/>
              </w:placeholder>
              <w:temporary/>
              <w:showingPlcHdr/>
              <w15:appearance w15:val="hidden"/>
            </w:sdtPr>
            <w:sdtEndPr/>
            <w:sdtContent>
              <w:p w14:paraId="53B8807C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E5B6F33" w14:textId="22FD3B6F" w:rsidR="001E18D3" w:rsidRDefault="00406BFD" w:rsidP="007F2CFF">
            <w:r>
              <w:t xml:space="preserve">Willing to expand my knowledge beyond </w:t>
            </w:r>
            <w:r w:rsidR="003E5652">
              <w:t>the nature</w:t>
            </w:r>
            <w:r w:rsidR="00226909">
              <w:t xml:space="preserve"> of work to enhance </w:t>
            </w:r>
            <w:r w:rsidR="00C63979">
              <w:t>customer/client experience</w:t>
            </w:r>
            <w:r w:rsidR="00090D0F">
              <w:t>.</w:t>
            </w:r>
            <w:r w:rsidR="001E18D3">
              <w:t xml:space="preserve"> </w:t>
            </w:r>
          </w:p>
          <w:p w14:paraId="46546A49" w14:textId="77777777" w:rsidR="001E18D3" w:rsidRDefault="001E18D3" w:rsidP="007F2CFF"/>
          <w:p w14:paraId="7363D3F3" w14:textId="08B659F8" w:rsidR="00036450" w:rsidRDefault="00D940DD" w:rsidP="00036450">
            <w:r>
              <w:t>I strongly believe</w:t>
            </w:r>
            <w:r w:rsidR="00C011F4">
              <w:t xml:space="preserve"> that</w:t>
            </w:r>
            <w:r>
              <w:t xml:space="preserve"> b</w:t>
            </w:r>
            <w:r w:rsidR="00393E7A">
              <w:t>eing open to constructive criticism</w:t>
            </w:r>
            <w:r w:rsidR="008029D8">
              <w:t>,</w:t>
            </w:r>
            <w:r>
              <w:t xml:space="preserve"> feedback</w:t>
            </w:r>
            <w:r w:rsidR="008029D8">
              <w:t xml:space="preserve"> and taking it into consideration</w:t>
            </w:r>
            <w:r>
              <w:t xml:space="preserve"> is a key quality to improving</w:t>
            </w:r>
            <w:r w:rsidR="00D105AC">
              <w:t xml:space="preserve"> work</w:t>
            </w:r>
            <w:r>
              <w:t xml:space="preserve"> </w:t>
            </w:r>
            <w:r w:rsidR="005C39D9">
              <w:t>performance</w:t>
            </w:r>
            <w:r w:rsidR="00D105AC">
              <w:t xml:space="preserve"> </w:t>
            </w:r>
            <w:r w:rsidR="00C011F4">
              <w:t>and efficiency.</w:t>
            </w:r>
          </w:p>
          <w:sdt>
            <w:sdtPr>
              <w:id w:val="-1954003311"/>
              <w:placeholder>
                <w:docPart w:val="4CE4DF8AEC514F8B8B64C5B0F8CE5CC0"/>
              </w:placeholder>
              <w:temporary/>
              <w:showingPlcHdr/>
              <w15:appearance w15:val="hidden"/>
            </w:sdtPr>
            <w:sdtEndPr/>
            <w:sdtContent>
              <w:p w14:paraId="57C6FD06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D73E6B75136746F1B2734DBE494AF4A0"/>
              </w:placeholder>
              <w:temporary/>
              <w:showingPlcHdr/>
              <w15:appearance w15:val="hidden"/>
            </w:sdtPr>
            <w:sdtEndPr/>
            <w:sdtContent>
              <w:p w14:paraId="07E5B0D1" w14:textId="77777777" w:rsidR="004D3011" w:rsidRDefault="004D3011" w:rsidP="004D3011">
                <w:r w:rsidRPr="0073605C">
                  <w:rPr>
                    <w:b/>
                    <w:bCs/>
                  </w:rPr>
                  <w:t>PHONE:</w:t>
                </w:r>
              </w:p>
            </w:sdtContent>
          </w:sdt>
          <w:p w14:paraId="47E975B2" w14:textId="2FE9B4E8" w:rsidR="004C0C1F" w:rsidRDefault="00B625E2" w:rsidP="004D3011">
            <w:r>
              <w:t>+65 8223 8275</w:t>
            </w:r>
          </w:p>
          <w:p w14:paraId="650A48E7" w14:textId="77777777" w:rsidR="004D3011" w:rsidRDefault="004D3011" w:rsidP="004D3011"/>
          <w:p w14:paraId="569BA9CC" w14:textId="6081BBEF" w:rsidR="004D3011" w:rsidRPr="00736F4B" w:rsidRDefault="004C0C1F" w:rsidP="004D3011">
            <w:pPr>
              <w:rPr>
                <w:b/>
                <w:bCs/>
              </w:rPr>
            </w:pPr>
            <w:r w:rsidRPr="00736F4B">
              <w:rPr>
                <w:b/>
                <w:bCs/>
              </w:rPr>
              <w:t xml:space="preserve">WORK </w:t>
            </w:r>
            <w:sdt>
              <w:sdtPr>
                <w:rPr>
                  <w:b/>
                  <w:bCs/>
                </w:rPr>
                <w:id w:val="-240260293"/>
                <w:placeholder>
                  <w:docPart w:val="C51318BCFC0D463A9FF1D9F66A8EAE5C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736F4B">
                  <w:rPr>
                    <w:b/>
                    <w:bCs/>
                  </w:rPr>
                  <w:t>EMAIL:</w:t>
                </w:r>
              </w:sdtContent>
            </w:sdt>
          </w:p>
          <w:p w14:paraId="2CCDD5D2" w14:textId="34769DD9" w:rsidR="00036450" w:rsidRDefault="00C96ED9" w:rsidP="004D3011">
            <w:pPr>
              <w:rPr>
                <w:rStyle w:val="Hyperlink"/>
              </w:rPr>
            </w:pPr>
            <w:hyperlink r:id="rId9" w:history="1">
              <w:r w:rsidR="00B625E2" w:rsidRPr="00846FF5">
                <w:rPr>
                  <w:rStyle w:val="Hyperlink"/>
                </w:rPr>
                <w:t>212152Y@mymail.nyp.edu.sg</w:t>
              </w:r>
            </w:hyperlink>
          </w:p>
          <w:p w14:paraId="49F9EC5D" w14:textId="44C2D5E7" w:rsidR="004C0C1F" w:rsidRDefault="004C0C1F" w:rsidP="004D3011"/>
          <w:p w14:paraId="3FC36889" w14:textId="0B45ED16" w:rsidR="004C0C1F" w:rsidRPr="00736F4B" w:rsidRDefault="00736F4B" w:rsidP="004C0C1F">
            <w:pPr>
              <w:rPr>
                <w:b/>
                <w:bCs/>
              </w:rPr>
            </w:pPr>
            <w:r w:rsidRPr="00736F4B">
              <w:rPr>
                <w:b/>
                <w:bCs/>
              </w:rPr>
              <w:t>PERSONAL</w:t>
            </w:r>
            <w:r w:rsidR="004C0C1F" w:rsidRPr="00736F4B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389431027"/>
                <w:placeholder>
                  <w:docPart w:val="5574915266BE4013B528C5DA6F783B0D"/>
                </w:placeholder>
                <w:temporary/>
                <w:showingPlcHdr/>
                <w15:appearance w15:val="hidden"/>
              </w:sdtPr>
              <w:sdtEndPr/>
              <w:sdtContent>
                <w:r w:rsidR="004C0C1F" w:rsidRPr="00736F4B">
                  <w:rPr>
                    <w:b/>
                    <w:bCs/>
                  </w:rPr>
                  <w:t>EMAIL:</w:t>
                </w:r>
              </w:sdtContent>
            </w:sdt>
          </w:p>
          <w:p w14:paraId="07F8E564" w14:textId="475ED362" w:rsidR="00B625E2" w:rsidRPr="004C0C1F" w:rsidRDefault="00C96ED9" w:rsidP="004D3011">
            <w:pPr>
              <w:rPr>
                <w:rStyle w:val="Hyperlink"/>
                <w:color w:val="auto"/>
                <w:u w:val="none"/>
              </w:rPr>
            </w:pPr>
            <w:hyperlink r:id="rId10" w:history="1">
              <w:r w:rsidR="00736F4B" w:rsidRPr="007C0D89">
                <w:rPr>
                  <w:rStyle w:val="Hyperlink"/>
                </w:rPr>
                <w:t>myzanpksg@gmail.com</w:t>
              </w:r>
            </w:hyperlink>
            <w:r w:rsidR="00736F4B">
              <w:t xml:space="preserve"> </w:t>
            </w: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DFA22337FC904B528563FCFEF9EC8806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6F90A38A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1ADEE590" w14:textId="091D4554" w:rsidR="004D3011" w:rsidRDefault="00B625E2" w:rsidP="004D3011">
            <w:r>
              <w:t>[Playing the Piano]</w:t>
            </w:r>
          </w:p>
          <w:p w14:paraId="4AD7AD06" w14:textId="6FF86595" w:rsidR="00B625E2" w:rsidRDefault="00B625E2" w:rsidP="004D3011">
            <w:r>
              <w:t xml:space="preserve">[Parkour] [Reading] </w:t>
            </w:r>
          </w:p>
          <w:p w14:paraId="4D4F2ED4" w14:textId="446D7252" w:rsidR="004D3011" w:rsidRDefault="00B625E2" w:rsidP="004D3011">
            <w:r>
              <w:t>[</w:t>
            </w:r>
            <w:r w:rsidR="004D5E71">
              <w:t xml:space="preserve">Social </w:t>
            </w:r>
            <w:r>
              <w:t>Networking]</w:t>
            </w:r>
          </w:p>
          <w:p w14:paraId="07A0F95D" w14:textId="033A3F02" w:rsidR="0073605C" w:rsidRPr="0073605C" w:rsidRDefault="0073605C" w:rsidP="0073605C"/>
          <w:p w14:paraId="32144DE6" w14:textId="77777777" w:rsidR="0073605C" w:rsidRDefault="0073605C" w:rsidP="004D3011"/>
          <w:p w14:paraId="7406AAD1" w14:textId="5862471E" w:rsidR="00B625E2" w:rsidRPr="004D3011" w:rsidRDefault="00B625E2" w:rsidP="004D3011"/>
        </w:tc>
        <w:tc>
          <w:tcPr>
            <w:tcW w:w="720" w:type="dxa"/>
          </w:tcPr>
          <w:p w14:paraId="3ED40A2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FC3D3B9CEE50494BAB7EBA61E0C0B665"/>
              </w:placeholder>
              <w:temporary/>
              <w:showingPlcHdr/>
              <w15:appearance w15:val="hidden"/>
            </w:sdtPr>
            <w:sdtEndPr/>
            <w:sdtContent>
              <w:p w14:paraId="6796B902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1C447412" w14:textId="14BB40A9" w:rsidR="00036450" w:rsidRPr="00036450" w:rsidRDefault="003418E3" w:rsidP="00B359E4">
            <w:pPr>
              <w:pStyle w:val="Heading4"/>
            </w:pPr>
            <w:r>
              <w:t xml:space="preserve">Nanyang Polytechnic </w:t>
            </w:r>
          </w:p>
          <w:p w14:paraId="09259110" w14:textId="6F7DF5AD" w:rsidR="00036450" w:rsidRPr="00B359E4" w:rsidRDefault="003418E3" w:rsidP="00B359E4">
            <w:pPr>
              <w:pStyle w:val="Date"/>
            </w:pPr>
            <w:r>
              <w:t>2021</w:t>
            </w:r>
            <w:r w:rsidR="00036450" w:rsidRPr="00B359E4">
              <w:t xml:space="preserve"> </w:t>
            </w:r>
            <w:r>
              <w:t xml:space="preserve">– </w:t>
            </w:r>
            <w:r w:rsidR="004673AA">
              <w:t>Present</w:t>
            </w:r>
          </w:p>
          <w:p w14:paraId="013AC0F9" w14:textId="0CF2FED5" w:rsidR="004D3011" w:rsidRDefault="003418E3" w:rsidP="00036450">
            <w:r>
              <w:t xml:space="preserve">Diploma in </w:t>
            </w:r>
            <w:r w:rsidRPr="003418E3">
              <w:t>Infocom and Media Engineering</w:t>
            </w:r>
          </w:p>
          <w:p w14:paraId="4609BFBD" w14:textId="77777777" w:rsidR="00036450" w:rsidRDefault="00036450" w:rsidP="00036450"/>
          <w:p w14:paraId="7F0D80BC" w14:textId="148B4606" w:rsidR="00036450" w:rsidRPr="00B359E4" w:rsidRDefault="003418E3" w:rsidP="00B359E4">
            <w:pPr>
              <w:pStyle w:val="Heading4"/>
            </w:pPr>
            <w:r>
              <w:t>North Vista Secondary School</w:t>
            </w:r>
          </w:p>
          <w:p w14:paraId="4410B81D" w14:textId="12A89494" w:rsidR="00036450" w:rsidRPr="00B359E4" w:rsidRDefault="003418E3" w:rsidP="00B359E4">
            <w:pPr>
              <w:pStyle w:val="Date"/>
            </w:pPr>
            <w:r>
              <w:t>2017</w:t>
            </w:r>
            <w:r w:rsidR="00036450" w:rsidRPr="00B359E4">
              <w:t xml:space="preserve"> </w:t>
            </w:r>
            <w:r>
              <w:t>–</w:t>
            </w:r>
            <w:r w:rsidR="00036450" w:rsidRPr="00B359E4">
              <w:t xml:space="preserve"> </w:t>
            </w:r>
            <w:r>
              <w:t>2020</w:t>
            </w:r>
          </w:p>
          <w:p w14:paraId="209E2982" w14:textId="5014ACC7" w:rsidR="003418E3" w:rsidRDefault="003418E3" w:rsidP="003418E3">
            <w:r>
              <w:t>GCE O’Level</w:t>
            </w:r>
          </w:p>
          <w:sdt>
            <w:sdtPr>
              <w:id w:val="1001553383"/>
              <w:placeholder>
                <w:docPart w:val="5DD881EC413D490CAC791FCD21708F41"/>
              </w:placeholder>
              <w:temporary/>
              <w:showingPlcHdr/>
              <w15:appearance w15:val="hidden"/>
            </w:sdtPr>
            <w:sdtEndPr/>
            <w:sdtContent>
              <w:p w14:paraId="0E6E5A2C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00D5A05E" w14:textId="7D2BEBE5" w:rsidR="00AB45C2" w:rsidRDefault="00AB45C2" w:rsidP="00AB45C2">
            <w:pPr>
              <w:pStyle w:val="Heading4"/>
              <w:rPr>
                <w:bCs/>
              </w:rPr>
            </w:pPr>
            <w:r>
              <w:t>Singtel</w:t>
            </w:r>
            <w:r>
              <w:t xml:space="preserve"> </w:t>
            </w:r>
            <w:r w:rsidRPr="00036450">
              <w:t>[</w:t>
            </w:r>
            <w:r w:rsidR="00D86B7C">
              <w:t xml:space="preserve">Assistant </w:t>
            </w:r>
            <w:r w:rsidR="003A3D38" w:rsidRPr="003A3D38">
              <w:t>Data Centre</w:t>
            </w:r>
            <w:r w:rsidR="003A3D38">
              <w:t xml:space="preserve"> </w:t>
            </w:r>
            <w:r w:rsidR="00D86B7C" w:rsidRPr="00D86B7C">
              <w:t>Engineer</w:t>
            </w:r>
            <w:r>
              <w:t>]</w:t>
            </w:r>
          </w:p>
          <w:p w14:paraId="1E75F3F7" w14:textId="6928AAC9" w:rsidR="00AB45C2" w:rsidRPr="000E7091" w:rsidRDefault="00D8146A" w:rsidP="00AB45C2">
            <w:pPr>
              <w:spacing w:line="360" w:lineRule="auto"/>
            </w:pPr>
            <w:r>
              <w:t xml:space="preserve">April </w:t>
            </w:r>
            <w:r w:rsidR="00AB45C2" w:rsidRPr="000E7091">
              <w:t>202</w:t>
            </w:r>
            <w:r w:rsidR="00737BD3">
              <w:t>3</w:t>
            </w:r>
            <w:r w:rsidR="00AB45C2" w:rsidRPr="000E7091">
              <w:t xml:space="preserve"> – October 202</w:t>
            </w:r>
            <w:r w:rsidR="00737BD3">
              <w:t>3</w:t>
            </w:r>
          </w:p>
          <w:p w14:paraId="2E1D1EF4" w14:textId="61623117" w:rsidR="00AB45C2" w:rsidRDefault="00AB45C2" w:rsidP="00AB45C2">
            <w:r>
              <w:t>[</w:t>
            </w:r>
            <w:r w:rsidR="00CD0D3A">
              <w:t>Management</w:t>
            </w:r>
            <w:r w:rsidR="00CD0D3A" w:rsidRPr="00CD0D3A">
              <w:t xml:space="preserve"> </w:t>
            </w:r>
            <w:r w:rsidR="00CD0D3A">
              <w:t xml:space="preserve">of </w:t>
            </w:r>
            <w:r w:rsidR="00CD0D3A" w:rsidRPr="00CD0D3A">
              <w:t xml:space="preserve">hardware and software </w:t>
            </w:r>
            <w:r w:rsidR="00CD0D3A">
              <w:t>for</w:t>
            </w:r>
            <w:r w:rsidR="00CD0D3A" w:rsidRPr="00CD0D3A">
              <w:t xml:space="preserve"> information data </w:t>
            </w:r>
            <w:r w:rsidR="00CD0D3A" w:rsidRPr="00CD0D3A">
              <w:t>center</w:t>
            </w:r>
            <w:r w:rsidR="00CD0D3A">
              <w:t>s</w:t>
            </w:r>
            <w:r>
              <w:t>]</w:t>
            </w:r>
          </w:p>
          <w:p w14:paraId="2E393BEA" w14:textId="51EA7951" w:rsidR="00AB45C2" w:rsidRDefault="00AB45C2" w:rsidP="00AB45C2">
            <w:r>
              <w:t>[</w:t>
            </w:r>
            <w:r w:rsidR="00500422">
              <w:t>R</w:t>
            </w:r>
            <w:r w:rsidR="00500422" w:rsidRPr="00500422">
              <w:t>esponsible for installing software to ensure the</w:t>
            </w:r>
            <w:r w:rsidR="00B26EF3">
              <w:t xml:space="preserve"> </w:t>
            </w:r>
            <w:r w:rsidR="00500422" w:rsidRPr="00500422">
              <w:t>data is protected</w:t>
            </w:r>
            <w:r>
              <w:t>]</w:t>
            </w:r>
          </w:p>
          <w:p w14:paraId="29727810" w14:textId="77777777" w:rsidR="00CF3303" w:rsidRDefault="00CF3303" w:rsidP="00B359E4">
            <w:pPr>
              <w:pStyle w:val="Heading4"/>
            </w:pPr>
          </w:p>
          <w:p w14:paraId="3A85FD50" w14:textId="00BB387B" w:rsidR="00036450" w:rsidRDefault="003418E3" w:rsidP="00B359E4">
            <w:pPr>
              <w:pStyle w:val="Heading4"/>
              <w:rPr>
                <w:bCs/>
              </w:rPr>
            </w:pPr>
            <w:r>
              <w:t xml:space="preserve">24 Owls </w:t>
            </w:r>
            <w:r w:rsidRPr="00036450">
              <w:t>[</w:t>
            </w:r>
            <w:r w:rsidR="00B625E2">
              <w:t>Events Production</w:t>
            </w:r>
            <w:r w:rsidRPr="003418E3">
              <w:t xml:space="preserve"> &amp; O</w:t>
            </w:r>
            <w:r w:rsidR="00B625E2">
              <w:t>perations</w:t>
            </w:r>
            <w:r>
              <w:t>]</w:t>
            </w:r>
          </w:p>
          <w:p w14:paraId="2122E1F0" w14:textId="4E5CEF39" w:rsidR="0073605C" w:rsidRPr="000E7091" w:rsidRDefault="00B625E2" w:rsidP="000E7091">
            <w:pPr>
              <w:spacing w:line="360" w:lineRule="auto"/>
            </w:pPr>
            <w:r w:rsidRPr="000E7091">
              <w:t xml:space="preserve">August 2022 – </w:t>
            </w:r>
            <w:r w:rsidR="009A4BAD" w:rsidRPr="000E7091">
              <w:t xml:space="preserve">October </w:t>
            </w:r>
            <w:r w:rsidRPr="000E7091">
              <w:t>2022</w:t>
            </w:r>
          </w:p>
          <w:p w14:paraId="2237BA4E" w14:textId="31F31D82" w:rsidR="0073605C" w:rsidRDefault="0073605C" w:rsidP="00036450">
            <w:r>
              <w:t>[Responsible for Maintaining Venue – Pasir Panjang Power Station]</w:t>
            </w:r>
          </w:p>
          <w:p w14:paraId="41A5D8BE" w14:textId="4B1D7714" w:rsidR="00036450" w:rsidRDefault="0073605C" w:rsidP="00036450">
            <w:r>
              <w:t>[Liaising with Vendors through Email]</w:t>
            </w:r>
          </w:p>
          <w:p w14:paraId="1278BE81" w14:textId="77777777" w:rsidR="004D3011" w:rsidRDefault="004D3011" w:rsidP="00036450"/>
          <w:p w14:paraId="3D31074C" w14:textId="4289080F" w:rsidR="004D3011" w:rsidRPr="004D3011" w:rsidRDefault="003418E3" w:rsidP="00B359E4">
            <w:pPr>
              <w:pStyle w:val="Heading4"/>
              <w:rPr>
                <w:bCs/>
              </w:rPr>
            </w:pPr>
            <w:r>
              <w:t xml:space="preserve">Advisors </w:t>
            </w:r>
            <w:r w:rsidR="00B625E2">
              <w:t>Alliance Group [Personal Assistant]</w:t>
            </w:r>
          </w:p>
          <w:p w14:paraId="1CF1BD70" w14:textId="5E942B9F" w:rsidR="004D3011" w:rsidRPr="000E7091" w:rsidRDefault="0073605C" w:rsidP="000E7091">
            <w:pPr>
              <w:pStyle w:val="Date"/>
              <w:spacing w:line="360" w:lineRule="auto"/>
            </w:pPr>
            <w:r w:rsidRPr="000E7091">
              <w:t xml:space="preserve">October </w:t>
            </w:r>
            <w:r w:rsidR="00B625E2" w:rsidRPr="000E7091">
              <w:t>2022</w:t>
            </w:r>
            <w:r w:rsidR="00C80D2C" w:rsidRPr="000E7091">
              <w:t xml:space="preserve"> </w:t>
            </w:r>
            <w:r w:rsidR="00C77D00">
              <w:t>–</w:t>
            </w:r>
            <w:r w:rsidR="00C80D2C" w:rsidRPr="000E7091">
              <w:t xml:space="preserve"> </w:t>
            </w:r>
            <w:r w:rsidR="00737BD3">
              <w:t>March 2023</w:t>
            </w:r>
            <w:r w:rsidR="00C77D00">
              <w:t xml:space="preserve"> </w:t>
            </w:r>
          </w:p>
          <w:p w14:paraId="00FD2877" w14:textId="33BF5D39" w:rsidR="004D3011" w:rsidRDefault="0073605C" w:rsidP="004D3011">
            <w:r>
              <w:t>[Updating Client’s Insurance Policy Summary with Excel]</w:t>
            </w:r>
          </w:p>
          <w:p w14:paraId="4F6829F3" w14:textId="2B0390E9" w:rsidR="0073605C" w:rsidRDefault="0073605C" w:rsidP="004D3011">
            <w:r>
              <w:t xml:space="preserve">[Liaising with Clients through call/text </w:t>
            </w:r>
            <w:r w:rsidR="001772B5">
              <w:t xml:space="preserve">about their </w:t>
            </w:r>
            <w:r>
              <w:t xml:space="preserve">existing </w:t>
            </w:r>
            <w:r w:rsidR="001772B5">
              <w:t>p</w:t>
            </w:r>
            <w:r>
              <w:t>olicies]</w:t>
            </w:r>
          </w:p>
          <w:p w14:paraId="462910D3" w14:textId="77777777" w:rsidR="00736F4B" w:rsidRDefault="00736F4B" w:rsidP="004D3011"/>
          <w:p w14:paraId="05B82A00" w14:textId="2343A279" w:rsidR="00736F4B" w:rsidRPr="004D3011" w:rsidRDefault="00330E97" w:rsidP="00736F4B">
            <w:pPr>
              <w:pStyle w:val="Heading4"/>
              <w:rPr>
                <w:bCs/>
              </w:rPr>
            </w:pPr>
            <w:r>
              <w:t>Mirage Freerun</w:t>
            </w:r>
            <w:r w:rsidR="00736F4B">
              <w:t xml:space="preserve"> [</w:t>
            </w:r>
            <w:r>
              <w:t>Stuntman</w:t>
            </w:r>
            <w:r w:rsidR="00736F4B">
              <w:t>]</w:t>
            </w:r>
          </w:p>
          <w:p w14:paraId="052FEC0A" w14:textId="04B77CFA" w:rsidR="00736F4B" w:rsidRPr="000E7091" w:rsidRDefault="00736F4B" w:rsidP="00736F4B">
            <w:pPr>
              <w:pStyle w:val="Date"/>
              <w:spacing w:line="360" w:lineRule="auto"/>
            </w:pPr>
            <w:r w:rsidRPr="000E7091">
              <w:t>October 202</w:t>
            </w:r>
            <w:r w:rsidR="00AC6784">
              <w:t>1</w:t>
            </w:r>
            <w:r w:rsidRPr="000E7091">
              <w:t xml:space="preserve"> </w:t>
            </w:r>
            <w:r w:rsidR="00AC6784">
              <w:t>–</w:t>
            </w:r>
            <w:r w:rsidRPr="000E7091">
              <w:t xml:space="preserve"> </w:t>
            </w:r>
            <w:r w:rsidR="00737BD3">
              <w:t xml:space="preserve">February </w:t>
            </w:r>
            <w:r w:rsidR="00AC6784">
              <w:t>202</w:t>
            </w:r>
            <w:r w:rsidR="00737BD3">
              <w:t>3</w:t>
            </w:r>
          </w:p>
          <w:p w14:paraId="1A7EEB4A" w14:textId="2BB97A69" w:rsidR="00736F4B" w:rsidRDefault="00736F4B" w:rsidP="00736F4B">
            <w:r>
              <w:t>[</w:t>
            </w:r>
            <w:r w:rsidR="00330E97">
              <w:t>Learning to adapt and compromise to the needs of Clients]</w:t>
            </w:r>
          </w:p>
          <w:p w14:paraId="6C5B4D7A" w14:textId="2745C9AB" w:rsidR="00736F4B" w:rsidRPr="004D3011" w:rsidRDefault="00736F4B" w:rsidP="004D3011">
            <w:r>
              <w:t>[</w:t>
            </w:r>
            <w:r w:rsidR="00507920">
              <w:t xml:space="preserve">Working together with companies </w:t>
            </w:r>
            <w:r w:rsidR="00226909">
              <w:t>such as Sony</w:t>
            </w:r>
            <w:r>
              <w:t>]</w:t>
            </w:r>
            <w:r w:rsidR="00507920">
              <w:t xml:space="preserve"> </w:t>
            </w:r>
          </w:p>
          <w:p w14:paraId="348CF966" w14:textId="77777777" w:rsidR="006E1916" w:rsidRDefault="006E1916" w:rsidP="006E1916">
            <w:pPr>
              <w:pStyle w:val="Heading2"/>
            </w:pPr>
            <w:r>
              <w:t>Skills</w:t>
            </w:r>
          </w:p>
          <w:p w14:paraId="34DCAC1E" w14:textId="6AD64178" w:rsidR="004D5E71" w:rsidRDefault="004D5E71" w:rsidP="004D5E71">
            <w:pPr>
              <w:pStyle w:val="ListParagraph"/>
              <w:numPr>
                <w:ilvl w:val="1"/>
                <w:numId w:val="2"/>
              </w:numPr>
            </w:pPr>
            <w:r>
              <w:t>Microsoft Office Tools (e.g., Word, Excel, etc.)</w:t>
            </w:r>
          </w:p>
          <w:p w14:paraId="10C3C6A7" w14:textId="5BA94BD4" w:rsidR="004D5E71" w:rsidRDefault="004D5E71" w:rsidP="004D5E71">
            <w:pPr>
              <w:pStyle w:val="ListParagraph"/>
              <w:numPr>
                <w:ilvl w:val="1"/>
                <w:numId w:val="2"/>
              </w:numPr>
            </w:pPr>
            <w:r>
              <w:t>Customer Service</w:t>
            </w:r>
            <w:r>
              <w:tab/>
            </w:r>
          </w:p>
          <w:p w14:paraId="41A8C0A5" w14:textId="171690B9" w:rsidR="004D5E71" w:rsidRDefault="004D5E71" w:rsidP="004D5E71">
            <w:pPr>
              <w:pStyle w:val="ListParagraph"/>
              <w:numPr>
                <w:ilvl w:val="1"/>
                <w:numId w:val="2"/>
              </w:numPr>
            </w:pPr>
            <w:r>
              <w:t>Communication</w:t>
            </w:r>
          </w:p>
          <w:p w14:paraId="1AFDCAB1" w14:textId="77777777" w:rsidR="004D5E71" w:rsidRDefault="004D5E71" w:rsidP="004D5E71">
            <w:pPr>
              <w:pStyle w:val="ListParagraph"/>
              <w:numPr>
                <w:ilvl w:val="1"/>
                <w:numId w:val="2"/>
              </w:numPr>
            </w:pPr>
            <w:r>
              <w:t>Event Planning</w:t>
            </w:r>
          </w:p>
          <w:p w14:paraId="7B1D62B8" w14:textId="0B53E8BC" w:rsidR="004D5E71" w:rsidRDefault="00492988" w:rsidP="004D5E71">
            <w:pPr>
              <w:pStyle w:val="ListParagraph"/>
              <w:numPr>
                <w:ilvl w:val="1"/>
                <w:numId w:val="2"/>
              </w:numPr>
            </w:pPr>
            <w:r>
              <w:t>Data Analysis &amp; Visualization</w:t>
            </w:r>
            <w:r w:rsidR="00045B90">
              <w:t xml:space="preserve"> (Tableau</w:t>
            </w:r>
            <w:r w:rsidR="00304396">
              <w:t>, Excel)</w:t>
            </w:r>
          </w:p>
          <w:p w14:paraId="4B2B8D40" w14:textId="4230C6EF" w:rsidR="00492988" w:rsidRDefault="00492988" w:rsidP="004D5E71">
            <w:pPr>
              <w:pStyle w:val="ListParagraph"/>
              <w:numPr>
                <w:ilvl w:val="1"/>
                <w:numId w:val="2"/>
              </w:numPr>
            </w:pPr>
            <w:r w:rsidRPr="00B53343">
              <w:rPr>
                <w:b/>
                <w:bCs/>
              </w:rPr>
              <w:t>Cloud Architecture &amp; Services</w:t>
            </w:r>
            <w:r w:rsidR="003E5652">
              <w:t xml:space="preserve"> (Amazon Web Services)</w:t>
            </w:r>
          </w:p>
          <w:p w14:paraId="5B8789D3" w14:textId="762C599F" w:rsidR="00492988" w:rsidRPr="004D5E71" w:rsidRDefault="00492988" w:rsidP="004D5E71">
            <w:pPr>
              <w:pStyle w:val="ListParagraph"/>
              <w:numPr>
                <w:ilvl w:val="1"/>
                <w:numId w:val="2"/>
              </w:numPr>
            </w:pPr>
            <w:r w:rsidRPr="00B53343">
              <w:rPr>
                <w:b/>
                <w:bCs/>
              </w:rPr>
              <w:t>Network Services Implementation &amp; Management</w:t>
            </w:r>
            <w:r w:rsidR="00B26EF3">
              <w:t xml:space="preserve"> </w:t>
            </w:r>
            <w:r w:rsidR="0043566D">
              <w:t>(Packet Tracer, Wireshark, Ubuntu</w:t>
            </w:r>
            <w:r w:rsidR="001345E8">
              <w:t>/Linux</w:t>
            </w:r>
            <w:r w:rsidR="00DF02CC">
              <w:t>, Windows Server Manager</w:t>
            </w:r>
            <w:r w:rsidR="00B53343">
              <w:t>)</w:t>
            </w:r>
          </w:p>
        </w:tc>
      </w:tr>
    </w:tbl>
    <w:p w14:paraId="762AE9F6" w14:textId="12850DC4" w:rsidR="00B625E2" w:rsidRDefault="00B625E2" w:rsidP="0073605C">
      <w:pPr>
        <w:pStyle w:val="Heading3"/>
      </w:pPr>
    </w:p>
    <w:sectPr w:rsidR="00B625E2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2D457" w14:textId="77777777" w:rsidR="00A2475F" w:rsidRDefault="00A2475F" w:rsidP="000C45FF">
      <w:r>
        <w:separator/>
      </w:r>
    </w:p>
  </w:endnote>
  <w:endnote w:type="continuationSeparator" w:id="0">
    <w:p w14:paraId="274EA388" w14:textId="77777777" w:rsidR="00A2475F" w:rsidRDefault="00A2475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F7CFF" w14:textId="77777777" w:rsidR="00A2475F" w:rsidRDefault="00A2475F" w:rsidP="000C45FF">
      <w:r>
        <w:separator/>
      </w:r>
    </w:p>
  </w:footnote>
  <w:footnote w:type="continuationSeparator" w:id="0">
    <w:p w14:paraId="3EA5F52E" w14:textId="77777777" w:rsidR="00A2475F" w:rsidRDefault="00A2475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E96F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433021" wp14:editId="459A4B5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007"/>
    <w:multiLevelType w:val="multilevel"/>
    <w:tmpl w:val="1CD0CB3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 w15:restartNumberingAfterBreak="0">
    <w:nsid w:val="46E15B50"/>
    <w:multiLevelType w:val="hybridMultilevel"/>
    <w:tmpl w:val="9320A6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722706">
    <w:abstractNumId w:val="0"/>
  </w:num>
  <w:num w:numId="2" w16cid:durableId="1269584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8E3"/>
    <w:rsid w:val="00036450"/>
    <w:rsid w:val="00045B90"/>
    <w:rsid w:val="00090D0F"/>
    <w:rsid w:val="00094499"/>
    <w:rsid w:val="000C45FF"/>
    <w:rsid w:val="000D5840"/>
    <w:rsid w:val="000E3FD1"/>
    <w:rsid w:val="000E7091"/>
    <w:rsid w:val="00112054"/>
    <w:rsid w:val="001317D8"/>
    <w:rsid w:val="001345E8"/>
    <w:rsid w:val="001525E1"/>
    <w:rsid w:val="001772B5"/>
    <w:rsid w:val="00180329"/>
    <w:rsid w:val="0019001F"/>
    <w:rsid w:val="001A74A5"/>
    <w:rsid w:val="001B2ABD"/>
    <w:rsid w:val="001E0391"/>
    <w:rsid w:val="001E1759"/>
    <w:rsid w:val="001E18D3"/>
    <w:rsid w:val="001F1ECC"/>
    <w:rsid w:val="00226909"/>
    <w:rsid w:val="00237E58"/>
    <w:rsid w:val="002400EB"/>
    <w:rsid w:val="00256CF7"/>
    <w:rsid w:val="00281FD5"/>
    <w:rsid w:val="00304396"/>
    <w:rsid w:val="0030481B"/>
    <w:rsid w:val="003156FC"/>
    <w:rsid w:val="003254B5"/>
    <w:rsid w:val="00330E97"/>
    <w:rsid w:val="003418E3"/>
    <w:rsid w:val="0037121F"/>
    <w:rsid w:val="003910D8"/>
    <w:rsid w:val="00393E7A"/>
    <w:rsid w:val="003A3D38"/>
    <w:rsid w:val="003A6B7D"/>
    <w:rsid w:val="003B06CA"/>
    <w:rsid w:val="003E5652"/>
    <w:rsid w:val="003F6E0E"/>
    <w:rsid w:val="00406BFD"/>
    <w:rsid w:val="004071FC"/>
    <w:rsid w:val="0041200B"/>
    <w:rsid w:val="0043566D"/>
    <w:rsid w:val="00445947"/>
    <w:rsid w:val="004673AA"/>
    <w:rsid w:val="004813B3"/>
    <w:rsid w:val="00492988"/>
    <w:rsid w:val="00496591"/>
    <w:rsid w:val="004C0C1F"/>
    <w:rsid w:val="004C63E4"/>
    <w:rsid w:val="004D3011"/>
    <w:rsid w:val="004D5E71"/>
    <w:rsid w:val="00500422"/>
    <w:rsid w:val="00507920"/>
    <w:rsid w:val="005262AC"/>
    <w:rsid w:val="005C39D9"/>
    <w:rsid w:val="005E39D5"/>
    <w:rsid w:val="00600670"/>
    <w:rsid w:val="0062123A"/>
    <w:rsid w:val="006442ED"/>
    <w:rsid w:val="00646E75"/>
    <w:rsid w:val="006771D0"/>
    <w:rsid w:val="006E1916"/>
    <w:rsid w:val="00715FCB"/>
    <w:rsid w:val="0073605C"/>
    <w:rsid w:val="00736F4B"/>
    <w:rsid w:val="00737BD3"/>
    <w:rsid w:val="00743101"/>
    <w:rsid w:val="00757B92"/>
    <w:rsid w:val="00764C9F"/>
    <w:rsid w:val="007775E1"/>
    <w:rsid w:val="007867A0"/>
    <w:rsid w:val="007927F5"/>
    <w:rsid w:val="007F2CFF"/>
    <w:rsid w:val="008029D8"/>
    <w:rsid w:val="00802CA0"/>
    <w:rsid w:val="009260CD"/>
    <w:rsid w:val="00940A66"/>
    <w:rsid w:val="00952C25"/>
    <w:rsid w:val="009A4BAD"/>
    <w:rsid w:val="00A2118D"/>
    <w:rsid w:val="00A2475F"/>
    <w:rsid w:val="00AB45C2"/>
    <w:rsid w:val="00AC6784"/>
    <w:rsid w:val="00AD0A50"/>
    <w:rsid w:val="00AD76E2"/>
    <w:rsid w:val="00AE4531"/>
    <w:rsid w:val="00B20152"/>
    <w:rsid w:val="00B26EF3"/>
    <w:rsid w:val="00B359E4"/>
    <w:rsid w:val="00B53343"/>
    <w:rsid w:val="00B57D98"/>
    <w:rsid w:val="00B625E2"/>
    <w:rsid w:val="00B70850"/>
    <w:rsid w:val="00BD6CE1"/>
    <w:rsid w:val="00C011F4"/>
    <w:rsid w:val="00C066B6"/>
    <w:rsid w:val="00C37BA1"/>
    <w:rsid w:val="00C4674C"/>
    <w:rsid w:val="00C506CF"/>
    <w:rsid w:val="00C63979"/>
    <w:rsid w:val="00C72BED"/>
    <w:rsid w:val="00C72EED"/>
    <w:rsid w:val="00C77D00"/>
    <w:rsid w:val="00C80D2C"/>
    <w:rsid w:val="00C94936"/>
    <w:rsid w:val="00C9578B"/>
    <w:rsid w:val="00C96ED9"/>
    <w:rsid w:val="00CB0055"/>
    <w:rsid w:val="00CD0D3A"/>
    <w:rsid w:val="00CF3303"/>
    <w:rsid w:val="00D105AC"/>
    <w:rsid w:val="00D2522B"/>
    <w:rsid w:val="00D422DE"/>
    <w:rsid w:val="00D5459D"/>
    <w:rsid w:val="00D8146A"/>
    <w:rsid w:val="00D86B7C"/>
    <w:rsid w:val="00D940DD"/>
    <w:rsid w:val="00DA1F4D"/>
    <w:rsid w:val="00DD172A"/>
    <w:rsid w:val="00DF02CC"/>
    <w:rsid w:val="00E25A26"/>
    <w:rsid w:val="00E4381A"/>
    <w:rsid w:val="00E55D74"/>
    <w:rsid w:val="00EB3887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A696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Bullet">
    <w:name w:val="List Bullet"/>
    <w:basedOn w:val="Normal"/>
    <w:uiPriority w:val="11"/>
    <w:qFormat/>
    <w:rsid w:val="004D5E71"/>
    <w:pPr>
      <w:numPr>
        <w:numId w:val="1"/>
      </w:numPr>
    </w:pPr>
    <w:rPr>
      <w:rFonts w:eastAsiaTheme="minorHAnsi"/>
      <w:color w:val="595959" w:themeColor="text1" w:themeTint="A6"/>
      <w:sz w:val="22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4D5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yzanpksg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12152Y@mymail.nyp.edu.s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miz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4C3733B967406489205A02DA240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F9D1C-4457-4ECB-AE7E-D3E8F74ABA5E}"/>
      </w:docPartPr>
      <w:docPartBody>
        <w:p w:rsidR="00E34F9A" w:rsidRDefault="00085E51">
          <w:pPr>
            <w:pStyle w:val="044C3733B967406489205A02DA240C82"/>
          </w:pPr>
          <w:r w:rsidRPr="00D5459D">
            <w:t>Profile</w:t>
          </w:r>
        </w:p>
      </w:docPartBody>
    </w:docPart>
    <w:docPart>
      <w:docPartPr>
        <w:name w:val="4CE4DF8AEC514F8B8B64C5B0F8CE5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3D567-A1FF-4F90-8905-252C60CEB001}"/>
      </w:docPartPr>
      <w:docPartBody>
        <w:p w:rsidR="00E34F9A" w:rsidRDefault="00085E51">
          <w:pPr>
            <w:pStyle w:val="4CE4DF8AEC514F8B8B64C5B0F8CE5CC0"/>
          </w:pPr>
          <w:r w:rsidRPr="00CB0055">
            <w:t>Contact</w:t>
          </w:r>
        </w:p>
      </w:docPartBody>
    </w:docPart>
    <w:docPart>
      <w:docPartPr>
        <w:name w:val="D73E6B75136746F1B2734DBE494AF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27D6C-91D6-4F01-B6E6-866083AB2061}"/>
      </w:docPartPr>
      <w:docPartBody>
        <w:p w:rsidR="00E34F9A" w:rsidRDefault="00085E51">
          <w:pPr>
            <w:pStyle w:val="D73E6B75136746F1B2734DBE494AF4A0"/>
          </w:pPr>
          <w:r w:rsidRPr="004D3011">
            <w:t>PHONE:</w:t>
          </w:r>
        </w:p>
      </w:docPartBody>
    </w:docPart>
    <w:docPart>
      <w:docPartPr>
        <w:name w:val="C51318BCFC0D463A9FF1D9F66A8EA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2F346-03D0-4BD4-AF34-3189054C19B7}"/>
      </w:docPartPr>
      <w:docPartBody>
        <w:p w:rsidR="00E34F9A" w:rsidRDefault="00085E51">
          <w:pPr>
            <w:pStyle w:val="C51318BCFC0D463A9FF1D9F66A8EAE5C"/>
          </w:pPr>
          <w:r w:rsidRPr="004D3011">
            <w:t>EMAIL:</w:t>
          </w:r>
        </w:p>
      </w:docPartBody>
    </w:docPart>
    <w:docPart>
      <w:docPartPr>
        <w:name w:val="DFA22337FC904B528563FCFEF9EC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73084-CD00-4A45-ACF3-FF7892090278}"/>
      </w:docPartPr>
      <w:docPartBody>
        <w:p w:rsidR="00E34F9A" w:rsidRDefault="00085E51">
          <w:pPr>
            <w:pStyle w:val="DFA22337FC904B528563FCFEF9EC8806"/>
          </w:pPr>
          <w:r w:rsidRPr="00CB0055">
            <w:t>Hobbies</w:t>
          </w:r>
        </w:p>
      </w:docPartBody>
    </w:docPart>
    <w:docPart>
      <w:docPartPr>
        <w:name w:val="FC3D3B9CEE50494BAB7EBA61E0C0B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C34B7-3150-4215-96ED-627C7AAB41EC}"/>
      </w:docPartPr>
      <w:docPartBody>
        <w:p w:rsidR="00E34F9A" w:rsidRDefault="00085E51">
          <w:pPr>
            <w:pStyle w:val="FC3D3B9CEE50494BAB7EBA61E0C0B665"/>
          </w:pPr>
          <w:r w:rsidRPr="00036450">
            <w:t>EDUCATION</w:t>
          </w:r>
        </w:p>
      </w:docPartBody>
    </w:docPart>
    <w:docPart>
      <w:docPartPr>
        <w:name w:val="5DD881EC413D490CAC791FCD21708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1DD8B-C45E-48D1-B653-19B9DA757EED}"/>
      </w:docPartPr>
      <w:docPartBody>
        <w:p w:rsidR="00E34F9A" w:rsidRDefault="00085E51">
          <w:pPr>
            <w:pStyle w:val="5DD881EC413D490CAC791FCD21708F41"/>
          </w:pPr>
          <w:r w:rsidRPr="00036450">
            <w:t>WORK EXPERIENCE</w:t>
          </w:r>
        </w:p>
      </w:docPartBody>
    </w:docPart>
    <w:docPart>
      <w:docPartPr>
        <w:name w:val="5574915266BE4013B528C5DA6F783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275E8-F2F0-4C37-B6E7-E98D3DAC78B5}"/>
      </w:docPartPr>
      <w:docPartBody>
        <w:p w:rsidR="00E45ADB" w:rsidRDefault="00E34F9A" w:rsidP="00E34F9A">
          <w:pPr>
            <w:pStyle w:val="5574915266BE4013B528C5DA6F783B0D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E51"/>
    <w:rsid w:val="00085E51"/>
    <w:rsid w:val="00E34F9A"/>
    <w:rsid w:val="00E45ADB"/>
    <w:rsid w:val="00E4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085E51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4C3733B967406489205A02DA240C82">
    <w:name w:val="044C3733B967406489205A02DA240C82"/>
  </w:style>
  <w:style w:type="paragraph" w:customStyle="1" w:styleId="4CE4DF8AEC514F8B8B64C5B0F8CE5CC0">
    <w:name w:val="4CE4DF8AEC514F8B8B64C5B0F8CE5CC0"/>
  </w:style>
  <w:style w:type="paragraph" w:customStyle="1" w:styleId="D73E6B75136746F1B2734DBE494AF4A0">
    <w:name w:val="D73E6B75136746F1B2734DBE494AF4A0"/>
  </w:style>
  <w:style w:type="paragraph" w:customStyle="1" w:styleId="5574915266BE4013B528C5DA6F783B0D">
    <w:name w:val="5574915266BE4013B528C5DA6F783B0D"/>
    <w:rsid w:val="00E34F9A"/>
  </w:style>
  <w:style w:type="paragraph" w:customStyle="1" w:styleId="C51318BCFC0D463A9FF1D9F66A8EAE5C">
    <w:name w:val="C51318BCFC0D463A9FF1D9F66A8EAE5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DFA22337FC904B528563FCFEF9EC8806">
    <w:name w:val="DFA22337FC904B528563FCFEF9EC8806"/>
  </w:style>
  <w:style w:type="paragraph" w:customStyle="1" w:styleId="FC3D3B9CEE50494BAB7EBA61E0C0B665">
    <w:name w:val="FC3D3B9CEE50494BAB7EBA61E0C0B665"/>
  </w:style>
  <w:style w:type="paragraph" w:customStyle="1" w:styleId="5DD881EC413D490CAC791FCD21708F41">
    <w:name w:val="5DD881EC413D490CAC791FCD21708F41"/>
  </w:style>
  <w:style w:type="character" w:customStyle="1" w:styleId="Heading2Char">
    <w:name w:val="Heading 2 Char"/>
    <w:basedOn w:val="DefaultParagraphFont"/>
    <w:link w:val="Heading2"/>
    <w:uiPriority w:val="9"/>
    <w:rsid w:val="00085E51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2023-01-01T08:08:00Z</dcterms:created>
  <dcterms:modified xsi:type="dcterms:W3CDTF">2023-01-01T08:08:00Z</dcterms:modified>
</cp:coreProperties>
</file>